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C561B" w14:textId="77777777" w:rsidR="007B22FA" w:rsidRPr="008E78BB" w:rsidRDefault="001A42EB" w:rsidP="00F040AE">
      <w:pPr>
        <w:pStyle w:val="Navnpmottaker"/>
        <w:rPr>
          <w:b w:val="0"/>
          <w:bCs/>
          <w:sz w:val="32"/>
          <w:szCs w:val="32"/>
          <w:lang w:val="nb-NO"/>
        </w:rPr>
      </w:pPr>
      <w:r w:rsidRPr="008E78BB">
        <w:rPr>
          <w:b w:val="0"/>
          <w:bCs/>
          <w:sz w:val="32"/>
          <w:szCs w:val="32"/>
          <w:lang w:val="nb-NO"/>
        </w:rPr>
        <w:t xml:space="preserve">Invitasjon til </w:t>
      </w:r>
    </w:p>
    <w:p w14:paraId="73E032C8" w14:textId="5F85161D" w:rsidR="007B22FA" w:rsidRPr="008E78BB" w:rsidRDefault="00B64302" w:rsidP="001A42EB">
      <w:pPr>
        <w:pStyle w:val="Tittel"/>
        <w:rPr>
          <w:sz w:val="56"/>
          <w:szCs w:val="56"/>
          <w:lang w:val="nb-NO"/>
        </w:rPr>
      </w:pPr>
      <w:r w:rsidRPr="008E78BB">
        <w:rPr>
          <w:sz w:val="56"/>
          <w:szCs w:val="56"/>
          <w:lang w:val="nb-NO"/>
        </w:rPr>
        <w:t>Trener</w:t>
      </w:r>
      <w:r w:rsidR="00AB1FF8" w:rsidRPr="008E78BB">
        <w:rPr>
          <w:sz w:val="56"/>
          <w:szCs w:val="56"/>
          <w:lang w:val="nb-NO"/>
        </w:rPr>
        <w:t xml:space="preserve"> 1-</w:t>
      </w:r>
      <w:r w:rsidRPr="008E78BB">
        <w:rPr>
          <w:sz w:val="56"/>
          <w:szCs w:val="56"/>
          <w:lang w:val="nb-NO"/>
        </w:rPr>
        <w:t>kurs</w:t>
      </w:r>
      <w:r w:rsidR="001A42EB" w:rsidRPr="008E78BB">
        <w:rPr>
          <w:sz w:val="56"/>
          <w:szCs w:val="56"/>
          <w:lang w:val="nb-NO"/>
        </w:rPr>
        <w:t xml:space="preserve"> </w:t>
      </w:r>
      <w:r w:rsidR="001C4FF3" w:rsidRPr="008E78BB">
        <w:rPr>
          <w:sz w:val="56"/>
          <w:szCs w:val="56"/>
          <w:lang w:val="nb-NO"/>
        </w:rPr>
        <w:t>PISTOL</w:t>
      </w:r>
    </w:p>
    <w:p w14:paraId="037D526C" w14:textId="37DA5691" w:rsidR="00AB1FF8" w:rsidRPr="008E78BB" w:rsidRDefault="001C4FF3" w:rsidP="00AB1FF8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 xml:space="preserve">Østfold </w:t>
      </w:r>
      <w:proofErr w:type="spellStart"/>
      <w:r w:rsidRPr="008E78BB">
        <w:rPr>
          <w:rFonts w:asciiTheme="majorHAnsi" w:hAnsiTheme="majorHAnsi" w:cstheme="majorHAnsi"/>
          <w:lang w:val="nb-NO"/>
        </w:rPr>
        <w:t>skytterkrets</w:t>
      </w:r>
      <w:proofErr w:type="spellEnd"/>
      <w:r w:rsidR="00AB1FF8" w:rsidRPr="008E78BB">
        <w:rPr>
          <w:rFonts w:asciiTheme="majorHAnsi" w:hAnsiTheme="majorHAnsi" w:cstheme="majorHAnsi"/>
          <w:lang w:val="nb-NO"/>
        </w:rPr>
        <w:t xml:space="preserve"> inviterer til trenerkurs Trener 1 </w:t>
      </w:r>
      <w:r w:rsidR="00297775" w:rsidRPr="008E78BB">
        <w:rPr>
          <w:rFonts w:asciiTheme="majorHAnsi" w:hAnsiTheme="majorHAnsi" w:cstheme="majorHAnsi"/>
          <w:lang w:val="nb-NO"/>
        </w:rPr>
        <w:t>pistol</w:t>
      </w:r>
      <w:r w:rsidR="00AB1FF8" w:rsidRPr="008E78BB">
        <w:rPr>
          <w:rFonts w:asciiTheme="majorHAnsi" w:hAnsiTheme="majorHAnsi" w:cstheme="majorHAnsi"/>
          <w:lang w:val="nb-NO"/>
        </w:rPr>
        <w:t xml:space="preserve">. </w:t>
      </w:r>
      <w:r w:rsidR="00AB1FF8" w:rsidRPr="008E78BB">
        <w:rPr>
          <w:rFonts w:asciiTheme="majorHAnsi" w:hAnsiTheme="majorHAnsi" w:cstheme="majorHAnsi"/>
          <w:bCs/>
          <w:lang w:val="nb-NO"/>
        </w:rPr>
        <w:t xml:space="preserve">Som Trener 1 </w:t>
      </w:r>
      <w:r w:rsidR="00297775" w:rsidRPr="008E78BB">
        <w:rPr>
          <w:rFonts w:asciiTheme="majorHAnsi" w:hAnsiTheme="majorHAnsi" w:cstheme="majorHAnsi"/>
          <w:bCs/>
          <w:lang w:val="nb-NO"/>
        </w:rPr>
        <w:t>pistol</w:t>
      </w:r>
      <w:r w:rsidR="00AB1FF8" w:rsidRPr="008E78BB">
        <w:rPr>
          <w:rFonts w:asciiTheme="majorHAnsi" w:hAnsiTheme="majorHAnsi" w:cstheme="majorHAnsi"/>
          <w:bCs/>
          <w:lang w:val="nb-NO"/>
        </w:rPr>
        <w:t xml:space="preserve"> er du autorisert som trener på klubbnivå. Trener 1 er en betingelse for å ta videre trenerutdanning (trener 2). </w:t>
      </w:r>
      <w:r w:rsidR="00AB1FF8" w:rsidRPr="008E78BB">
        <w:rPr>
          <w:rFonts w:asciiTheme="majorHAnsi" w:hAnsiTheme="majorHAnsi" w:cstheme="majorHAnsi"/>
          <w:lang w:val="nb-NO"/>
        </w:rPr>
        <w:t>Det er formelt ingen krav til deltagere, men søkeren bør være minst 16 år. Kurset har ingen eksamen.</w:t>
      </w:r>
    </w:p>
    <w:p w14:paraId="79CFA2BE" w14:textId="62B645E2" w:rsidR="00AB1FF8" w:rsidRPr="008E78BB" w:rsidRDefault="00AB1FF8" w:rsidP="00AB1FF8">
      <w:pPr>
        <w:pStyle w:val="Default"/>
        <w:rPr>
          <w:rFonts w:asciiTheme="majorHAnsi" w:hAnsiTheme="majorHAnsi" w:cstheme="majorHAnsi"/>
          <w:color w:val="auto"/>
        </w:rPr>
      </w:pPr>
      <w:r w:rsidRPr="008E78BB">
        <w:rPr>
          <w:rFonts w:asciiTheme="majorHAnsi" w:hAnsiTheme="majorHAnsi" w:cstheme="majorHAnsi"/>
          <w:color w:val="auto"/>
        </w:rPr>
        <w:t>Etter bestått kurs og gjennomført praksis utstedes kursbevis</w:t>
      </w:r>
      <w:r w:rsidR="004E7514" w:rsidRPr="008E78BB">
        <w:rPr>
          <w:rFonts w:asciiTheme="majorHAnsi" w:hAnsiTheme="majorHAnsi" w:cstheme="majorHAnsi"/>
          <w:color w:val="auto"/>
        </w:rPr>
        <w:t>(idretts-</w:t>
      </w:r>
      <w:proofErr w:type="spellStart"/>
      <w:r w:rsidR="004E7514" w:rsidRPr="008E78BB">
        <w:rPr>
          <w:rFonts w:asciiTheme="majorHAnsi" w:hAnsiTheme="majorHAnsi" w:cstheme="majorHAnsi"/>
          <w:color w:val="auto"/>
        </w:rPr>
        <w:t>CVen</w:t>
      </w:r>
      <w:proofErr w:type="spellEnd"/>
      <w:r w:rsidR="004E7514" w:rsidRPr="008E78BB">
        <w:rPr>
          <w:rFonts w:asciiTheme="majorHAnsi" w:hAnsiTheme="majorHAnsi" w:cstheme="majorHAnsi"/>
          <w:color w:val="auto"/>
        </w:rPr>
        <w:t>)</w:t>
      </w:r>
      <w:r w:rsidRPr="008E78BB">
        <w:rPr>
          <w:rFonts w:asciiTheme="majorHAnsi" w:hAnsiTheme="majorHAnsi" w:cstheme="majorHAnsi"/>
          <w:color w:val="auto"/>
          <w:sz w:val="22"/>
        </w:rPr>
        <w:t xml:space="preserve"> og trenermerke</w:t>
      </w:r>
      <w:r w:rsidRPr="008E78BB">
        <w:rPr>
          <w:rFonts w:asciiTheme="majorHAnsi" w:hAnsiTheme="majorHAnsi" w:cstheme="majorHAnsi"/>
          <w:color w:val="auto"/>
        </w:rPr>
        <w:t xml:space="preserve">. </w:t>
      </w:r>
    </w:p>
    <w:p w14:paraId="35E0933D" w14:textId="77777777" w:rsidR="00AB1FF8" w:rsidRPr="008E78BB" w:rsidRDefault="00AB1FF8" w:rsidP="001A42EB">
      <w:pPr>
        <w:rPr>
          <w:rFonts w:asciiTheme="majorHAnsi" w:hAnsiTheme="majorHAnsi" w:cstheme="majorHAnsi"/>
          <w:b/>
          <w:bCs/>
          <w:lang w:val="nb-NO"/>
        </w:rPr>
      </w:pPr>
    </w:p>
    <w:p w14:paraId="7B090ED9" w14:textId="3F4FD9FB" w:rsidR="001A42EB" w:rsidRPr="008E78BB" w:rsidRDefault="001A42EB" w:rsidP="001A42EB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b/>
          <w:bCs/>
          <w:lang w:val="nb-NO"/>
        </w:rPr>
        <w:t>GENERELL INFORMASJON</w:t>
      </w:r>
      <w:r w:rsidRPr="008E78BB">
        <w:rPr>
          <w:rFonts w:asciiTheme="majorHAnsi" w:hAnsiTheme="majorHAnsi" w:cstheme="majorHAnsi"/>
          <w:lang w:val="nb-NO"/>
        </w:rPr>
        <w:br/>
        <w:t xml:space="preserve">Arrangør: </w:t>
      </w:r>
      <w:r w:rsidRPr="008E78BB">
        <w:rPr>
          <w:rFonts w:asciiTheme="majorHAnsi" w:hAnsiTheme="majorHAnsi" w:cstheme="majorHAnsi"/>
          <w:lang w:val="nb-NO"/>
        </w:rPr>
        <w:tab/>
      </w:r>
      <w:r w:rsidR="001C4FF3" w:rsidRPr="008E78BB">
        <w:rPr>
          <w:rFonts w:asciiTheme="majorHAnsi" w:hAnsiTheme="majorHAnsi" w:cstheme="majorHAnsi"/>
          <w:lang w:val="nb-NO"/>
        </w:rPr>
        <w:t xml:space="preserve">Østfold </w:t>
      </w:r>
      <w:proofErr w:type="spellStart"/>
      <w:r w:rsidR="001C4FF3" w:rsidRPr="008E78BB">
        <w:rPr>
          <w:rFonts w:asciiTheme="majorHAnsi" w:hAnsiTheme="majorHAnsi" w:cstheme="majorHAnsi"/>
          <w:lang w:val="nb-NO"/>
        </w:rPr>
        <w:t>skytterkrets</w:t>
      </w:r>
      <w:proofErr w:type="spellEnd"/>
      <w:r w:rsidRPr="008E78BB">
        <w:rPr>
          <w:rFonts w:asciiTheme="majorHAnsi" w:hAnsiTheme="majorHAnsi" w:cstheme="majorHAnsi"/>
          <w:lang w:val="nb-NO"/>
        </w:rPr>
        <w:br/>
        <w:t>Kursansvarlig:</w:t>
      </w:r>
      <w:r w:rsidRPr="008E78BB">
        <w:rPr>
          <w:rFonts w:asciiTheme="majorHAnsi" w:hAnsiTheme="majorHAnsi" w:cstheme="majorHAnsi"/>
          <w:lang w:val="nb-NO"/>
        </w:rPr>
        <w:tab/>
      </w:r>
      <w:r w:rsidR="008A5EC9" w:rsidRPr="008E78BB">
        <w:rPr>
          <w:rFonts w:asciiTheme="majorHAnsi" w:hAnsiTheme="majorHAnsi" w:cstheme="majorHAnsi"/>
          <w:lang w:val="nb-NO"/>
        </w:rPr>
        <w:t xml:space="preserve">Annette Skredderstuen, </w:t>
      </w:r>
      <w:r w:rsidR="001C4FF3" w:rsidRPr="008E78BB">
        <w:rPr>
          <w:rFonts w:asciiTheme="majorHAnsi" w:hAnsiTheme="majorHAnsi" w:cstheme="majorHAnsi"/>
          <w:lang w:val="nb-NO"/>
        </w:rPr>
        <w:t>annette@haldenpk.no</w:t>
      </w:r>
      <w:r w:rsidRPr="008E78BB">
        <w:rPr>
          <w:rFonts w:asciiTheme="majorHAnsi" w:hAnsiTheme="majorHAnsi" w:cstheme="majorHAnsi"/>
          <w:lang w:val="nb-NO"/>
        </w:rPr>
        <w:br/>
        <w:t>Kurssted:</w:t>
      </w:r>
      <w:r w:rsidRPr="008E78BB">
        <w:rPr>
          <w:rFonts w:asciiTheme="majorHAnsi" w:hAnsiTheme="majorHAnsi" w:cstheme="majorHAnsi"/>
          <w:lang w:val="nb-NO"/>
        </w:rPr>
        <w:tab/>
      </w:r>
      <w:r w:rsidR="001C4FF3" w:rsidRPr="008E78BB">
        <w:rPr>
          <w:rFonts w:asciiTheme="majorHAnsi" w:hAnsiTheme="majorHAnsi" w:cstheme="majorHAnsi"/>
          <w:lang w:val="nb-NO"/>
        </w:rPr>
        <w:t xml:space="preserve">Halden pistolklubb, </w:t>
      </w:r>
      <w:proofErr w:type="spellStart"/>
      <w:r w:rsidR="001C4FF3" w:rsidRPr="008E78BB">
        <w:rPr>
          <w:rFonts w:asciiTheme="majorHAnsi" w:hAnsiTheme="majorHAnsi" w:cstheme="majorHAnsi"/>
          <w:lang w:val="nb-NO"/>
        </w:rPr>
        <w:t>Oskleiva</w:t>
      </w:r>
      <w:proofErr w:type="spellEnd"/>
      <w:r w:rsidR="001C4FF3" w:rsidRPr="008E78BB">
        <w:rPr>
          <w:rFonts w:asciiTheme="majorHAnsi" w:hAnsiTheme="majorHAnsi" w:cstheme="majorHAnsi"/>
          <w:lang w:val="nb-NO"/>
        </w:rPr>
        <w:t xml:space="preserve"> 16, Halden</w:t>
      </w:r>
      <w:r w:rsidRPr="008E78BB">
        <w:rPr>
          <w:rFonts w:asciiTheme="majorHAnsi" w:hAnsiTheme="majorHAnsi" w:cstheme="majorHAnsi"/>
          <w:lang w:val="nb-NO"/>
        </w:rPr>
        <w:br/>
        <w:t>Instruktør:</w:t>
      </w:r>
      <w:r w:rsidRPr="008E78BB">
        <w:rPr>
          <w:rFonts w:asciiTheme="majorHAnsi" w:hAnsiTheme="majorHAnsi" w:cstheme="majorHAnsi"/>
          <w:lang w:val="nb-NO"/>
        </w:rPr>
        <w:tab/>
      </w:r>
      <w:r w:rsidR="00297775" w:rsidRPr="008E78BB">
        <w:rPr>
          <w:rFonts w:asciiTheme="majorHAnsi" w:hAnsiTheme="majorHAnsi" w:cstheme="majorHAnsi"/>
          <w:lang w:val="nb-NO"/>
        </w:rPr>
        <w:t>Marianne Ullvassveen</w:t>
      </w:r>
    </w:p>
    <w:p w14:paraId="258BA620" w14:textId="256F1341" w:rsidR="001A42EB" w:rsidRPr="008E78BB" w:rsidRDefault="001A42EB" w:rsidP="001A42EB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b/>
          <w:bCs/>
          <w:lang w:val="nb-NO"/>
        </w:rPr>
        <w:t>PROGRAM</w:t>
      </w:r>
      <w:r w:rsidRPr="008E78BB">
        <w:rPr>
          <w:rFonts w:asciiTheme="majorHAnsi" w:hAnsiTheme="majorHAnsi" w:cstheme="majorHAnsi"/>
          <w:lang w:val="nb-NO"/>
        </w:rPr>
        <w:br/>
      </w:r>
      <w:r w:rsidR="005554AA" w:rsidRPr="008E78BB">
        <w:rPr>
          <w:rFonts w:asciiTheme="majorHAnsi" w:hAnsiTheme="majorHAnsi" w:cstheme="majorHAnsi"/>
          <w:lang w:val="nb-NO"/>
        </w:rPr>
        <w:t>KURSHELG 1</w:t>
      </w:r>
      <w:r w:rsidRPr="008E78BB">
        <w:rPr>
          <w:rFonts w:asciiTheme="majorHAnsi" w:hAnsiTheme="majorHAnsi" w:cstheme="majorHAnsi"/>
          <w:lang w:val="nb-NO"/>
        </w:rPr>
        <w:br/>
        <w:t xml:space="preserve">Lørdag </w:t>
      </w:r>
      <w:r w:rsidRPr="008E78BB">
        <w:rPr>
          <w:rFonts w:asciiTheme="majorHAnsi" w:hAnsiTheme="majorHAnsi" w:cstheme="majorHAnsi"/>
          <w:lang w:val="nb-NO"/>
        </w:rPr>
        <w:tab/>
      </w:r>
      <w:r w:rsidRPr="008E78BB">
        <w:rPr>
          <w:rFonts w:asciiTheme="majorHAnsi" w:hAnsiTheme="majorHAnsi" w:cstheme="majorHAnsi"/>
          <w:lang w:val="nb-NO"/>
        </w:rPr>
        <w:tab/>
      </w:r>
      <w:r w:rsidR="009833D2" w:rsidRPr="008E78BB">
        <w:rPr>
          <w:rFonts w:asciiTheme="majorHAnsi" w:hAnsiTheme="majorHAnsi" w:cstheme="majorHAnsi"/>
          <w:lang w:val="nb-NO"/>
        </w:rPr>
        <w:t>9. Mai 2020</w:t>
      </w:r>
      <w:r w:rsidRPr="008E78BB">
        <w:rPr>
          <w:rFonts w:asciiTheme="majorHAnsi" w:hAnsiTheme="majorHAnsi" w:cstheme="majorHAnsi"/>
          <w:lang w:val="nb-NO"/>
        </w:rPr>
        <w:t xml:space="preserve"> kl. </w:t>
      </w:r>
      <w:r w:rsidR="008626EE" w:rsidRPr="008E78BB">
        <w:rPr>
          <w:rFonts w:asciiTheme="majorHAnsi" w:hAnsiTheme="majorHAnsi" w:cstheme="majorHAnsi"/>
          <w:lang w:val="nb-NO"/>
        </w:rPr>
        <w:t>09</w:t>
      </w:r>
      <w:r w:rsidRPr="008E78BB">
        <w:rPr>
          <w:rFonts w:asciiTheme="majorHAnsi" w:hAnsiTheme="majorHAnsi" w:cstheme="majorHAnsi"/>
          <w:lang w:val="nb-NO"/>
        </w:rPr>
        <w:t>:</w:t>
      </w:r>
      <w:r w:rsidR="008626EE" w:rsidRPr="008E78BB">
        <w:rPr>
          <w:rFonts w:asciiTheme="majorHAnsi" w:hAnsiTheme="majorHAnsi" w:cstheme="majorHAnsi"/>
          <w:lang w:val="nb-NO"/>
        </w:rPr>
        <w:t>0</w:t>
      </w:r>
      <w:r w:rsidRPr="008E78BB">
        <w:rPr>
          <w:rFonts w:asciiTheme="majorHAnsi" w:hAnsiTheme="majorHAnsi" w:cstheme="majorHAnsi"/>
          <w:lang w:val="nb-NO"/>
        </w:rPr>
        <w:t>0-</w:t>
      </w:r>
      <w:r w:rsidR="008626EE" w:rsidRPr="008E78BB">
        <w:rPr>
          <w:rFonts w:asciiTheme="majorHAnsi" w:hAnsiTheme="majorHAnsi" w:cstheme="majorHAnsi"/>
          <w:lang w:val="nb-NO"/>
        </w:rPr>
        <w:t>17</w:t>
      </w:r>
      <w:r w:rsidRPr="008E78BB">
        <w:rPr>
          <w:rFonts w:asciiTheme="majorHAnsi" w:hAnsiTheme="majorHAnsi" w:cstheme="majorHAnsi"/>
          <w:lang w:val="nb-NO"/>
        </w:rPr>
        <w:t>:</w:t>
      </w:r>
      <w:r w:rsidR="008626EE" w:rsidRPr="008E78BB">
        <w:rPr>
          <w:rFonts w:asciiTheme="majorHAnsi" w:hAnsiTheme="majorHAnsi" w:cstheme="majorHAnsi"/>
          <w:lang w:val="nb-NO"/>
        </w:rPr>
        <w:t>30</w:t>
      </w:r>
      <w:r w:rsidRPr="008E78BB">
        <w:rPr>
          <w:rFonts w:asciiTheme="majorHAnsi" w:hAnsiTheme="majorHAnsi" w:cstheme="majorHAnsi"/>
          <w:lang w:val="nb-NO"/>
        </w:rPr>
        <w:br/>
        <w:t xml:space="preserve">Søndag </w:t>
      </w:r>
      <w:r w:rsidRPr="008E78BB">
        <w:rPr>
          <w:rFonts w:asciiTheme="majorHAnsi" w:hAnsiTheme="majorHAnsi" w:cstheme="majorHAnsi"/>
          <w:lang w:val="nb-NO"/>
        </w:rPr>
        <w:tab/>
      </w:r>
      <w:r w:rsidR="009833D2" w:rsidRPr="008E78BB">
        <w:rPr>
          <w:rFonts w:asciiTheme="majorHAnsi" w:hAnsiTheme="majorHAnsi" w:cstheme="majorHAnsi"/>
          <w:lang w:val="nb-NO"/>
        </w:rPr>
        <w:t>10. Mai 2020</w:t>
      </w:r>
      <w:r w:rsidRPr="008E78BB">
        <w:rPr>
          <w:rFonts w:asciiTheme="majorHAnsi" w:hAnsiTheme="majorHAnsi" w:cstheme="majorHAnsi"/>
          <w:lang w:val="nb-NO"/>
        </w:rPr>
        <w:t xml:space="preserve"> kl. 09:00-1</w:t>
      </w:r>
      <w:r w:rsidR="00EA4183" w:rsidRPr="008E78BB">
        <w:rPr>
          <w:rFonts w:asciiTheme="majorHAnsi" w:hAnsiTheme="majorHAnsi" w:cstheme="majorHAnsi"/>
          <w:lang w:val="nb-NO"/>
        </w:rPr>
        <w:t>6</w:t>
      </w:r>
      <w:r w:rsidRPr="008E78BB">
        <w:rPr>
          <w:rFonts w:asciiTheme="majorHAnsi" w:hAnsiTheme="majorHAnsi" w:cstheme="majorHAnsi"/>
          <w:lang w:val="nb-NO"/>
        </w:rPr>
        <w:t>:</w:t>
      </w:r>
      <w:r w:rsidR="00EA4183" w:rsidRPr="008E78BB">
        <w:rPr>
          <w:rFonts w:asciiTheme="majorHAnsi" w:hAnsiTheme="majorHAnsi" w:cstheme="majorHAnsi"/>
          <w:lang w:val="nb-NO"/>
        </w:rPr>
        <w:t>30</w:t>
      </w:r>
    </w:p>
    <w:p w14:paraId="110DD7DC" w14:textId="0A9A2BB5" w:rsidR="005554AA" w:rsidRPr="008E78BB" w:rsidRDefault="005554AA" w:rsidP="001A42EB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KURSHELG 2</w:t>
      </w:r>
      <w:r w:rsidRPr="008E78BB">
        <w:rPr>
          <w:rFonts w:asciiTheme="majorHAnsi" w:hAnsiTheme="majorHAnsi" w:cstheme="majorHAnsi"/>
          <w:lang w:val="nb-NO"/>
        </w:rPr>
        <w:br/>
        <w:t>Lørdag</w:t>
      </w:r>
      <w:r w:rsidRPr="008E78BB">
        <w:rPr>
          <w:rFonts w:asciiTheme="majorHAnsi" w:hAnsiTheme="majorHAnsi" w:cstheme="majorHAnsi"/>
          <w:lang w:val="nb-NO"/>
        </w:rPr>
        <w:tab/>
      </w:r>
      <w:r w:rsidRPr="008E78BB">
        <w:rPr>
          <w:rFonts w:asciiTheme="majorHAnsi" w:hAnsiTheme="majorHAnsi" w:cstheme="majorHAnsi"/>
          <w:lang w:val="nb-NO"/>
        </w:rPr>
        <w:tab/>
      </w:r>
      <w:r w:rsidR="009833D2" w:rsidRPr="008E78BB">
        <w:rPr>
          <w:rFonts w:asciiTheme="majorHAnsi" w:hAnsiTheme="majorHAnsi" w:cstheme="majorHAnsi"/>
          <w:lang w:val="nb-NO"/>
        </w:rPr>
        <w:t>13. Juni 2020</w:t>
      </w:r>
      <w:r w:rsidR="00160F45" w:rsidRPr="008E78BB">
        <w:rPr>
          <w:rFonts w:asciiTheme="majorHAnsi" w:hAnsiTheme="majorHAnsi" w:cstheme="majorHAnsi"/>
          <w:lang w:val="nb-NO"/>
        </w:rPr>
        <w:t xml:space="preserve"> kl. 09:00-17:30</w:t>
      </w:r>
      <w:r w:rsidRPr="008E78BB">
        <w:rPr>
          <w:rFonts w:asciiTheme="majorHAnsi" w:hAnsiTheme="majorHAnsi" w:cstheme="majorHAnsi"/>
          <w:lang w:val="nb-NO"/>
        </w:rPr>
        <w:br/>
        <w:t>Søndag</w:t>
      </w:r>
      <w:r w:rsidRPr="008E78BB">
        <w:rPr>
          <w:rFonts w:asciiTheme="majorHAnsi" w:hAnsiTheme="majorHAnsi" w:cstheme="majorHAnsi"/>
          <w:lang w:val="nb-NO"/>
        </w:rPr>
        <w:tab/>
      </w:r>
      <w:r w:rsidRPr="008E78BB">
        <w:rPr>
          <w:rFonts w:asciiTheme="majorHAnsi" w:hAnsiTheme="majorHAnsi" w:cstheme="majorHAnsi"/>
          <w:lang w:val="nb-NO"/>
        </w:rPr>
        <w:tab/>
      </w:r>
      <w:r w:rsidR="009833D2" w:rsidRPr="008E78BB">
        <w:rPr>
          <w:rFonts w:asciiTheme="majorHAnsi" w:hAnsiTheme="majorHAnsi" w:cstheme="majorHAnsi"/>
          <w:lang w:val="nb-NO"/>
        </w:rPr>
        <w:t>14. Juni 2020</w:t>
      </w:r>
      <w:r w:rsidR="007F4F43" w:rsidRPr="008E78BB">
        <w:rPr>
          <w:rFonts w:asciiTheme="majorHAnsi" w:hAnsiTheme="majorHAnsi" w:cstheme="majorHAnsi"/>
          <w:lang w:val="nb-NO"/>
        </w:rPr>
        <w:t xml:space="preserve"> kl. 09:00-17:30</w:t>
      </w:r>
    </w:p>
    <w:p w14:paraId="30D1D6E4" w14:textId="1432FEA5" w:rsidR="007744A1" w:rsidRPr="008E78BB" w:rsidRDefault="007744A1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 xml:space="preserve">Det kreves 80 % oppmøte på kurshelgen for å </w:t>
      </w:r>
      <w:r w:rsidR="005554AA" w:rsidRPr="008E78BB">
        <w:rPr>
          <w:rFonts w:asciiTheme="majorHAnsi" w:hAnsiTheme="majorHAnsi" w:cstheme="majorHAnsi"/>
          <w:lang w:val="nb-NO"/>
        </w:rPr>
        <w:t>få bestått</w:t>
      </w:r>
      <w:r w:rsidRPr="008E78BB">
        <w:rPr>
          <w:rFonts w:asciiTheme="majorHAnsi" w:hAnsiTheme="majorHAnsi" w:cstheme="majorHAnsi"/>
          <w:lang w:val="nb-NO"/>
        </w:rPr>
        <w:t>.</w:t>
      </w:r>
    </w:p>
    <w:p w14:paraId="7B5603A0" w14:textId="5A67CC86" w:rsidR="001A42EB" w:rsidRPr="008E78BB" w:rsidRDefault="001A42EB" w:rsidP="001A42EB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b/>
          <w:bCs/>
          <w:lang w:val="nb-NO"/>
        </w:rPr>
        <w:t>PÅMELDING</w:t>
      </w:r>
      <w:r w:rsidRPr="008E78BB">
        <w:rPr>
          <w:rFonts w:asciiTheme="majorHAnsi" w:hAnsiTheme="majorHAnsi" w:cstheme="majorHAnsi"/>
          <w:b/>
          <w:bCs/>
          <w:lang w:val="nb-NO"/>
        </w:rPr>
        <w:br/>
      </w:r>
      <w:r w:rsidRPr="008E78BB">
        <w:rPr>
          <w:rFonts w:asciiTheme="majorHAnsi" w:hAnsiTheme="majorHAnsi" w:cstheme="majorHAnsi"/>
          <w:lang w:val="nb-NO"/>
        </w:rPr>
        <w:t>Frist</w:t>
      </w:r>
      <w:r w:rsidRPr="008E78BB">
        <w:rPr>
          <w:rFonts w:asciiTheme="majorHAnsi" w:hAnsiTheme="majorHAnsi" w:cstheme="majorHAnsi"/>
          <w:lang w:val="nb-NO"/>
        </w:rPr>
        <w:tab/>
        <w:t xml:space="preserve"> </w:t>
      </w:r>
      <w:r w:rsidRPr="008E78BB">
        <w:rPr>
          <w:rFonts w:asciiTheme="majorHAnsi" w:hAnsiTheme="majorHAnsi" w:cstheme="majorHAnsi"/>
          <w:lang w:val="nb-NO"/>
        </w:rPr>
        <w:tab/>
      </w:r>
      <w:r w:rsidR="00EC0DBD">
        <w:rPr>
          <w:rFonts w:asciiTheme="majorHAnsi" w:hAnsiTheme="majorHAnsi" w:cstheme="majorHAnsi"/>
          <w:lang w:val="nb-NO"/>
        </w:rPr>
        <w:t>15</w:t>
      </w:r>
      <w:r w:rsidR="00297775" w:rsidRPr="008E78BB">
        <w:rPr>
          <w:rFonts w:asciiTheme="majorHAnsi" w:hAnsiTheme="majorHAnsi" w:cstheme="majorHAnsi"/>
          <w:lang w:val="nb-NO"/>
        </w:rPr>
        <w:t>. April 2020</w:t>
      </w:r>
      <w:r w:rsidRPr="008E78BB">
        <w:rPr>
          <w:rFonts w:asciiTheme="majorHAnsi" w:hAnsiTheme="majorHAnsi" w:cstheme="majorHAnsi"/>
          <w:lang w:val="nb-NO"/>
        </w:rPr>
        <w:br/>
        <w:t xml:space="preserve">Sendes til: </w:t>
      </w:r>
      <w:r w:rsidRPr="008E78BB">
        <w:rPr>
          <w:rFonts w:asciiTheme="majorHAnsi" w:hAnsiTheme="majorHAnsi" w:cstheme="majorHAnsi"/>
          <w:lang w:val="nb-NO"/>
        </w:rPr>
        <w:tab/>
      </w:r>
      <w:r w:rsidR="001C4FF3" w:rsidRPr="008E78BB">
        <w:rPr>
          <w:rFonts w:asciiTheme="majorHAnsi" w:hAnsiTheme="majorHAnsi" w:cstheme="majorHAnsi"/>
          <w:lang w:val="nb-NO"/>
        </w:rPr>
        <w:t>annette@haldenpk.no</w:t>
      </w:r>
    </w:p>
    <w:p w14:paraId="089D12AE" w14:textId="58F685A1" w:rsidR="001A42EB" w:rsidRPr="008E78BB" w:rsidRDefault="001A42EB" w:rsidP="005F6F9A">
      <w:pPr>
        <w:ind w:left="144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 xml:space="preserve">Følgende opplysninger må oppgis ved påmelding: deltakers navn, adresse, fødselsdato, </w:t>
      </w:r>
      <w:proofErr w:type="spellStart"/>
      <w:r w:rsidRPr="008E78BB">
        <w:rPr>
          <w:rFonts w:asciiTheme="majorHAnsi" w:hAnsiTheme="majorHAnsi" w:cstheme="majorHAnsi"/>
          <w:lang w:val="nb-NO"/>
        </w:rPr>
        <w:t>tlfnr</w:t>
      </w:r>
      <w:proofErr w:type="spellEnd"/>
      <w:r w:rsidRPr="008E78BB">
        <w:rPr>
          <w:rFonts w:asciiTheme="majorHAnsi" w:hAnsiTheme="majorHAnsi" w:cstheme="majorHAnsi"/>
          <w:lang w:val="nb-NO"/>
        </w:rPr>
        <w:t>, e-postadresse og klubbtilhørighet</w:t>
      </w:r>
      <w:r w:rsidR="005F6F9A" w:rsidRPr="008E78BB">
        <w:rPr>
          <w:rFonts w:asciiTheme="majorHAnsi" w:hAnsiTheme="majorHAnsi" w:cstheme="majorHAnsi"/>
          <w:lang w:val="nb-NO"/>
        </w:rPr>
        <w:t xml:space="preserve"> </w:t>
      </w:r>
      <w:r w:rsidR="005F6F9A" w:rsidRPr="008E78BB">
        <w:rPr>
          <w:rFonts w:asciiTheme="majorHAnsi" w:hAnsiTheme="majorHAnsi" w:cstheme="majorHAnsi"/>
          <w:lang w:val="nb-NO"/>
        </w:rPr>
        <w:br/>
      </w:r>
    </w:p>
    <w:p w14:paraId="0CE25184" w14:textId="1F081409" w:rsidR="001A42EB" w:rsidRPr="008E78BB" w:rsidRDefault="001A42EB" w:rsidP="001A42EB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b/>
          <w:bCs/>
          <w:lang w:val="nb-NO"/>
        </w:rPr>
        <w:lastRenderedPageBreak/>
        <w:t>DELTAKERAVGIFT</w:t>
      </w:r>
      <w:r w:rsidRPr="008E78BB">
        <w:rPr>
          <w:rFonts w:asciiTheme="majorHAnsi" w:hAnsiTheme="majorHAnsi" w:cstheme="majorHAnsi"/>
          <w:b/>
          <w:bCs/>
          <w:lang w:val="nb-NO"/>
        </w:rPr>
        <w:br/>
      </w:r>
      <w:bookmarkStart w:id="0" w:name="_GoBack"/>
      <w:r w:rsidR="008A5EC9" w:rsidRPr="009A00FF">
        <w:rPr>
          <w:rFonts w:asciiTheme="majorHAnsi" w:hAnsiTheme="majorHAnsi" w:cstheme="majorHAnsi"/>
          <w:b/>
          <w:bCs/>
          <w:color w:val="FF0000"/>
          <w:lang w:val="nb-NO"/>
        </w:rPr>
        <w:t>Beløp: 450,-</w:t>
      </w:r>
      <w:r w:rsidR="009A00FF" w:rsidRPr="009A00FF">
        <w:rPr>
          <w:rFonts w:asciiTheme="majorHAnsi" w:hAnsiTheme="majorHAnsi" w:cstheme="majorHAnsi"/>
          <w:b/>
          <w:bCs/>
          <w:color w:val="FF0000"/>
          <w:lang w:val="nb-NO"/>
        </w:rPr>
        <w:t xml:space="preserve"> pr. deltager</w:t>
      </w:r>
      <w:r w:rsidR="009A00FF">
        <w:rPr>
          <w:rFonts w:asciiTheme="majorHAnsi" w:hAnsiTheme="majorHAnsi" w:cstheme="majorHAnsi"/>
          <w:b/>
          <w:bCs/>
          <w:color w:val="FF0000"/>
          <w:lang w:val="nb-NO"/>
        </w:rPr>
        <w:t>.</w:t>
      </w:r>
      <w:r w:rsidR="008A5EC9" w:rsidRPr="009A00FF">
        <w:rPr>
          <w:rFonts w:asciiTheme="majorHAnsi" w:hAnsiTheme="majorHAnsi" w:cstheme="majorHAnsi"/>
          <w:b/>
          <w:bCs/>
          <w:color w:val="FF0000"/>
          <w:lang w:val="nb-NO"/>
        </w:rPr>
        <w:br/>
      </w:r>
      <w:r w:rsidR="009A00FF" w:rsidRPr="009A00FF">
        <w:rPr>
          <w:rFonts w:asciiTheme="majorHAnsi" w:hAnsiTheme="majorHAnsi" w:cstheme="majorHAnsi"/>
          <w:b/>
          <w:bCs/>
          <w:color w:val="FF0000"/>
          <w:lang w:val="nb-NO"/>
        </w:rPr>
        <w:t xml:space="preserve">Faktura vil bli sendt </w:t>
      </w:r>
      <w:r w:rsidR="009A00FF">
        <w:rPr>
          <w:rFonts w:asciiTheme="majorHAnsi" w:hAnsiTheme="majorHAnsi" w:cstheme="majorHAnsi"/>
          <w:b/>
          <w:bCs/>
          <w:color w:val="FF0000"/>
          <w:lang w:val="nb-NO"/>
        </w:rPr>
        <w:t xml:space="preserve">ut fra kretsen </w:t>
      </w:r>
      <w:r w:rsidR="009A00FF" w:rsidRPr="009A00FF">
        <w:rPr>
          <w:rFonts w:asciiTheme="majorHAnsi" w:hAnsiTheme="majorHAnsi" w:cstheme="majorHAnsi"/>
          <w:b/>
          <w:bCs/>
          <w:color w:val="FF0000"/>
          <w:lang w:val="nb-NO"/>
        </w:rPr>
        <w:t>til hver enkelt klubb etter at påmeldingsfristen har utløpt.</w:t>
      </w:r>
      <w:bookmarkEnd w:id="0"/>
    </w:p>
    <w:p w14:paraId="615DE02F" w14:textId="2C993644" w:rsidR="001A42EB" w:rsidRPr="008E78BB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Kursavgiften inkluderer: lunsj</w:t>
      </w:r>
      <w:r w:rsidR="00297775" w:rsidRPr="008E78BB">
        <w:rPr>
          <w:rFonts w:asciiTheme="majorHAnsi" w:hAnsiTheme="majorHAnsi" w:cstheme="majorHAnsi"/>
          <w:lang w:val="nb-NO"/>
        </w:rPr>
        <w:t xml:space="preserve"> og litt forfriskninger</w:t>
      </w:r>
      <w:r w:rsidRPr="008E78BB">
        <w:rPr>
          <w:rFonts w:asciiTheme="majorHAnsi" w:hAnsiTheme="majorHAnsi" w:cstheme="majorHAnsi"/>
          <w:lang w:val="nb-NO"/>
        </w:rPr>
        <w:t>, kursmateriell</w:t>
      </w:r>
      <w:r w:rsidR="00F137E8" w:rsidRPr="008E78BB">
        <w:rPr>
          <w:rFonts w:asciiTheme="majorHAnsi" w:hAnsiTheme="majorHAnsi" w:cstheme="majorHAnsi"/>
          <w:lang w:val="nb-NO"/>
        </w:rPr>
        <w:t xml:space="preserve"> </w:t>
      </w:r>
      <w:r w:rsidRPr="008E78BB">
        <w:rPr>
          <w:rFonts w:asciiTheme="majorHAnsi" w:hAnsiTheme="majorHAnsi" w:cstheme="majorHAnsi"/>
          <w:lang w:val="nb-NO"/>
        </w:rPr>
        <w:t>og tøymerke</w:t>
      </w:r>
    </w:p>
    <w:p w14:paraId="4AF9C145" w14:textId="4DD260CF" w:rsidR="001A42EB" w:rsidRPr="008E78BB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proofErr w:type="spellStart"/>
      <w:r w:rsidRPr="008E78BB">
        <w:rPr>
          <w:rFonts w:asciiTheme="majorHAnsi" w:hAnsiTheme="majorHAnsi" w:cstheme="majorHAnsi"/>
          <w:lang w:val="nb-NO"/>
        </w:rPr>
        <w:t>Evt</w:t>
      </w:r>
      <w:proofErr w:type="spellEnd"/>
      <w:r w:rsidRPr="008E78BB">
        <w:rPr>
          <w:rFonts w:asciiTheme="majorHAnsi" w:hAnsiTheme="majorHAnsi" w:cstheme="majorHAnsi"/>
          <w:lang w:val="nb-NO"/>
        </w:rPr>
        <w:t xml:space="preserve"> reise og overnatting må dekkes av deltaker</w:t>
      </w:r>
    </w:p>
    <w:p w14:paraId="7F5C6CB7" w14:textId="77777777" w:rsidR="00BD5587" w:rsidRPr="008E78BB" w:rsidRDefault="00BD5587" w:rsidP="00BD5587">
      <w:pPr>
        <w:pStyle w:val="Listeavsnitt"/>
        <w:rPr>
          <w:rFonts w:asciiTheme="majorHAnsi" w:hAnsiTheme="majorHAnsi" w:cstheme="majorHAnsi"/>
          <w:lang w:val="nb-NO"/>
        </w:rPr>
      </w:pPr>
    </w:p>
    <w:p w14:paraId="481CCA17" w14:textId="77777777" w:rsidR="006646A4" w:rsidRPr="008E78BB" w:rsidRDefault="001E7F63" w:rsidP="006646A4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b/>
          <w:bCs/>
          <w:lang w:val="nb-NO"/>
        </w:rPr>
        <w:t>HVA MÅ JEG GJØRE FOR Å BESTÅ KURSET?</w:t>
      </w:r>
    </w:p>
    <w:p w14:paraId="5B8A385D" w14:textId="77777777" w:rsidR="006646A4" w:rsidRPr="008E78BB" w:rsidRDefault="00AE67FB" w:rsidP="006646A4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Kravet til oppmøte på kurset er 80 %</w:t>
      </w:r>
    </w:p>
    <w:p w14:paraId="171CB6DF" w14:textId="77777777" w:rsidR="006646A4" w:rsidRPr="008E78BB" w:rsidRDefault="00AE67FB" w:rsidP="006646A4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Gjennomføre E-læring</w:t>
      </w:r>
    </w:p>
    <w:p w14:paraId="258ED5A3" w14:textId="77777777" w:rsidR="006646A4" w:rsidRPr="008E78BB" w:rsidRDefault="00AE67FB" w:rsidP="006646A4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Fullføre innleveringsoppgaven og sende til idrettskonsulent i NSF</w:t>
      </w:r>
    </w:p>
    <w:p w14:paraId="541D721B" w14:textId="66172641" w:rsidR="00AE67FB" w:rsidRPr="008E78BB" w:rsidRDefault="00AE67FB" w:rsidP="006646A4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Gjennomføre praksis og levere inn trenerlogg til idrettskonsulent i NSF.</w:t>
      </w:r>
    </w:p>
    <w:p w14:paraId="2ED6868C" w14:textId="00912F29" w:rsidR="004E7514" w:rsidRPr="008E78BB" w:rsidRDefault="004E7514" w:rsidP="004E7514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b/>
          <w:bCs/>
          <w:lang w:val="nb-NO"/>
        </w:rPr>
        <w:t>HVA INNEHOLDER KURSHELGENE?</w:t>
      </w:r>
      <w:r w:rsidRPr="008E78BB">
        <w:rPr>
          <w:rFonts w:asciiTheme="majorHAnsi" w:hAnsiTheme="majorHAnsi" w:cstheme="majorHAnsi"/>
          <w:lang w:val="nb-NO"/>
        </w:rPr>
        <w:br/>
        <w:t>Følgende moduler/tema blir gjennomgått på kurset:</w:t>
      </w:r>
    </w:p>
    <w:p w14:paraId="76F4805F" w14:textId="77777777" w:rsidR="004E7514" w:rsidRPr="008E78BB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Presisjonsidrettenes egenart og mangfold (2 timer)</w:t>
      </w:r>
    </w:p>
    <w:p w14:paraId="1CEDC2B6" w14:textId="77777777" w:rsidR="004E7514" w:rsidRPr="008E78BB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Førstehjelp (1 time)</w:t>
      </w:r>
    </w:p>
    <w:p w14:paraId="68537FE1" w14:textId="7BD02806" w:rsidR="004E7514" w:rsidRPr="008E78BB" w:rsidRDefault="00BB0049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Skyte tekniske</w:t>
      </w:r>
      <w:r w:rsidR="004E7514" w:rsidRPr="008E78BB">
        <w:rPr>
          <w:rFonts w:asciiTheme="majorHAnsi" w:hAnsiTheme="majorHAnsi" w:cstheme="majorHAnsi"/>
          <w:lang w:val="nb-NO"/>
        </w:rPr>
        <w:t xml:space="preserve"> elementer (9 timer)</w:t>
      </w:r>
    </w:p>
    <w:p w14:paraId="665DCAAE" w14:textId="77777777" w:rsidR="004E7514" w:rsidRPr="008E78BB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Oppvarming og uttøyning (1 time)</w:t>
      </w:r>
    </w:p>
    <w:p w14:paraId="37355D4A" w14:textId="77777777" w:rsidR="004E7514" w:rsidRPr="008E78BB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Mental trening (3 timer)</w:t>
      </w:r>
    </w:p>
    <w:p w14:paraId="15489ED3" w14:textId="77777777" w:rsidR="004E7514" w:rsidRPr="008E78BB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 xml:space="preserve">Trenerrollen (4 timer) </w:t>
      </w:r>
    </w:p>
    <w:p w14:paraId="1E01CE4F" w14:textId="77777777" w:rsidR="004E7514" w:rsidRPr="008E78BB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Planlegging og gjennomføring av en treningsøkt (8 timer)</w:t>
      </w:r>
    </w:p>
    <w:p w14:paraId="21238201" w14:textId="77777777" w:rsidR="000055D0" w:rsidRPr="008E78BB" w:rsidRDefault="000055D0" w:rsidP="004E7514">
      <w:pPr>
        <w:rPr>
          <w:rFonts w:asciiTheme="majorHAnsi" w:hAnsiTheme="majorHAnsi" w:cstheme="majorHAnsi"/>
          <w:lang w:val="nb-NO"/>
        </w:rPr>
      </w:pPr>
    </w:p>
    <w:p w14:paraId="01138A00" w14:textId="53C9C3C5" w:rsidR="001A42EB" w:rsidRPr="008E78BB" w:rsidRDefault="001A42EB" w:rsidP="001A42EB">
      <w:pPr>
        <w:rPr>
          <w:rFonts w:asciiTheme="majorHAnsi" w:hAnsiTheme="majorHAnsi" w:cstheme="majorHAnsi"/>
          <w:lang w:val="nb-NO"/>
        </w:rPr>
      </w:pPr>
      <w:r w:rsidRPr="008E78BB">
        <w:rPr>
          <w:rFonts w:ascii="Calibri Light" w:hAnsi="Calibri Light"/>
          <w:b/>
          <w:lang w:val="nb-NO"/>
        </w:rPr>
        <w:t>KURSMATERIALE</w:t>
      </w:r>
      <w:r w:rsidRPr="008E78BB">
        <w:rPr>
          <w:rFonts w:ascii="Calibri Light" w:hAnsi="Calibri Light"/>
          <w:b/>
          <w:lang w:val="nb-NO"/>
        </w:rPr>
        <w:br/>
      </w:r>
      <w:r w:rsidR="00CD7627" w:rsidRPr="008E78BB">
        <w:rPr>
          <w:rFonts w:asciiTheme="majorHAnsi" w:hAnsiTheme="majorHAnsi" w:cstheme="majorHAnsi"/>
          <w:lang w:val="nb-NO"/>
        </w:rPr>
        <w:t xml:space="preserve">Når påmeldingsfristen til kurset et ute vil du få tilsendt en pakke med «Mini-Anne» til førstehjelpsopplæring og boken «Den </w:t>
      </w:r>
      <w:proofErr w:type="spellStart"/>
      <w:r w:rsidR="00CD7627" w:rsidRPr="008E78BB">
        <w:rPr>
          <w:rFonts w:asciiTheme="majorHAnsi" w:hAnsiTheme="majorHAnsi" w:cstheme="majorHAnsi"/>
          <w:lang w:val="nb-NO"/>
        </w:rPr>
        <w:t>Coachende</w:t>
      </w:r>
      <w:proofErr w:type="spellEnd"/>
      <w:r w:rsidR="00CD7627" w:rsidRPr="008E78BB">
        <w:rPr>
          <w:rFonts w:asciiTheme="majorHAnsi" w:hAnsiTheme="majorHAnsi" w:cstheme="majorHAnsi"/>
          <w:lang w:val="nb-NO"/>
        </w:rPr>
        <w:t xml:space="preserve"> Treneren 1 – om å </w:t>
      </w:r>
      <w:proofErr w:type="spellStart"/>
      <w:r w:rsidR="00CD7627" w:rsidRPr="008E78BB">
        <w:rPr>
          <w:rFonts w:asciiTheme="majorHAnsi" w:hAnsiTheme="majorHAnsi" w:cstheme="majorHAnsi"/>
          <w:lang w:val="nb-NO"/>
        </w:rPr>
        <w:t>coache</w:t>
      </w:r>
      <w:proofErr w:type="spellEnd"/>
      <w:r w:rsidR="00CD7627" w:rsidRPr="008E78BB">
        <w:rPr>
          <w:rFonts w:asciiTheme="majorHAnsi" w:hAnsiTheme="majorHAnsi" w:cstheme="majorHAnsi"/>
          <w:lang w:val="nb-NO"/>
        </w:rPr>
        <w:t xml:space="preserve"> nybegynnere» i posten. Ta med deg dette på kurset.</w:t>
      </w:r>
    </w:p>
    <w:p w14:paraId="7E6F2BC9" w14:textId="2519B4F9" w:rsidR="000055D0" w:rsidRPr="008E78BB" w:rsidRDefault="000055D0" w:rsidP="000055D0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 xml:space="preserve">Resten av kursmateriale finner du på </w:t>
      </w:r>
      <w:hyperlink r:id="rId10" w:history="1">
        <w:r w:rsidRPr="008E78BB">
          <w:rPr>
            <w:rStyle w:val="Hyperkobling"/>
            <w:rFonts w:asciiTheme="majorHAnsi" w:hAnsiTheme="majorHAnsi" w:cstheme="majorHAnsi"/>
            <w:color w:val="auto"/>
            <w:lang w:val="nb-NO"/>
          </w:rPr>
          <w:t>https://ekurs.nif.no/</w:t>
        </w:r>
      </w:hyperlink>
      <w:r w:rsidRPr="008E78BB">
        <w:rPr>
          <w:rFonts w:asciiTheme="majorHAnsi" w:hAnsiTheme="majorHAnsi" w:cstheme="majorHAnsi"/>
          <w:lang w:val="nb-NO"/>
        </w:rPr>
        <w:t xml:space="preserve">, logg deg inn med samme innlogging som Min Idrett og velg «Særforbund» i toppmenyen, da får du opp en liste hvor du finner «Norges Skytterforbund», velg deretter «Trenerkurs Trener 1 </w:t>
      </w:r>
      <w:r w:rsidR="00297775" w:rsidRPr="008E78BB">
        <w:rPr>
          <w:rFonts w:asciiTheme="majorHAnsi" w:hAnsiTheme="majorHAnsi" w:cstheme="majorHAnsi"/>
          <w:lang w:val="nb-NO"/>
        </w:rPr>
        <w:t>Pistol</w:t>
      </w:r>
      <w:r w:rsidRPr="008E78BB">
        <w:rPr>
          <w:rFonts w:asciiTheme="majorHAnsi" w:hAnsiTheme="majorHAnsi" w:cstheme="majorHAnsi"/>
          <w:lang w:val="nb-NO"/>
        </w:rPr>
        <w:t>». På denne siden finner du kursmateriale som du kan laste ned.</w:t>
      </w:r>
    </w:p>
    <w:p w14:paraId="78D1A3B3" w14:textId="77777777" w:rsidR="00FE152B" w:rsidRPr="008E78BB" w:rsidRDefault="001A42EB" w:rsidP="00FE152B">
      <w:pPr>
        <w:rPr>
          <w:rFonts w:asciiTheme="majorHAnsi" w:hAnsiTheme="majorHAnsi" w:cstheme="majorHAnsi"/>
          <w:lang w:val="nb-NO"/>
        </w:rPr>
      </w:pPr>
      <w:r w:rsidRPr="008E78BB">
        <w:rPr>
          <w:rFonts w:ascii="Calibri Light" w:hAnsi="Calibri Light"/>
          <w:b/>
          <w:bCs/>
          <w:lang w:val="nb-NO"/>
        </w:rPr>
        <w:lastRenderedPageBreak/>
        <w:t>HVORDAN GJENNOMFØRE E-LÆRING</w:t>
      </w:r>
      <w:r w:rsidR="00FE152B" w:rsidRPr="008E78BB">
        <w:rPr>
          <w:rFonts w:ascii="Calibri Light" w:hAnsi="Calibri Light"/>
          <w:b/>
          <w:bCs/>
          <w:lang w:val="nb-NO"/>
        </w:rPr>
        <w:br/>
      </w:r>
      <w:r w:rsidR="00FE152B" w:rsidRPr="008E78BB">
        <w:rPr>
          <w:rFonts w:asciiTheme="majorHAnsi" w:hAnsiTheme="majorHAnsi" w:cstheme="majorHAnsi"/>
          <w:lang w:val="nb-NO"/>
        </w:rPr>
        <w:t xml:space="preserve">Alle deltakere må gjennomføre 15 timer med e-læring i løpet (i forkant og underveis) av kurset. Disse modulene finner du på </w:t>
      </w:r>
      <w:hyperlink r:id="rId11" w:history="1">
        <w:r w:rsidR="00FE152B" w:rsidRPr="008E78BB">
          <w:rPr>
            <w:rStyle w:val="Hyperkobling"/>
            <w:rFonts w:asciiTheme="majorHAnsi" w:hAnsiTheme="majorHAnsi" w:cstheme="majorHAnsi"/>
            <w:color w:val="auto"/>
            <w:lang w:val="nb-NO"/>
          </w:rPr>
          <w:t>https://ekurs.nif.no/</w:t>
        </w:r>
      </w:hyperlink>
      <w:r w:rsidR="00FE152B" w:rsidRPr="008E78BB">
        <w:rPr>
          <w:rFonts w:asciiTheme="majorHAnsi" w:hAnsiTheme="majorHAnsi" w:cstheme="majorHAnsi"/>
          <w:lang w:val="nb-NO"/>
        </w:rPr>
        <w:t>, logg deg inn med samme innlogging som Min Idrett. Velg deretter «Trenerløypa» i toppmenyen og gjennomfør følgende moduler:</w:t>
      </w:r>
    </w:p>
    <w:p w14:paraId="1D81FA59" w14:textId="77777777" w:rsidR="00FE152B" w:rsidRPr="008E78BB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Trenerrollen Trener 1</w:t>
      </w:r>
    </w:p>
    <w:p w14:paraId="1E6DE69A" w14:textId="77777777" w:rsidR="00FE152B" w:rsidRPr="008E78BB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Barneidrettens verdigrunnlag</w:t>
      </w:r>
    </w:p>
    <w:p w14:paraId="7934533F" w14:textId="77777777" w:rsidR="00FE152B" w:rsidRPr="008E78BB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Idrett uten skader</w:t>
      </w:r>
    </w:p>
    <w:p w14:paraId="676A85A8" w14:textId="77777777" w:rsidR="00FE152B" w:rsidRPr="008E78BB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Paraidrett</w:t>
      </w:r>
    </w:p>
    <w:p w14:paraId="26362D34" w14:textId="37F68B6E" w:rsidR="007750A7" w:rsidRPr="008E78BB" w:rsidRDefault="00FE152B" w:rsidP="001A42E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Aldersrelatert trening 1</w:t>
      </w:r>
    </w:p>
    <w:p w14:paraId="084FBACE" w14:textId="5CF29B64" w:rsidR="007750A7" w:rsidRPr="008E78BB" w:rsidRDefault="007750A7" w:rsidP="007750A7">
      <w:pPr>
        <w:spacing w:after="0"/>
        <w:ind w:right="0"/>
        <w:rPr>
          <w:rFonts w:asciiTheme="majorHAnsi" w:hAnsiTheme="majorHAnsi" w:cstheme="majorHAnsi"/>
          <w:lang w:val="nb-NO"/>
        </w:rPr>
      </w:pPr>
    </w:p>
    <w:p w14:paraId="62402BFC" w14:textId="7AF08726" w:rsidR="007750A7" w:rsidRPr="008E78BB" w:rsidRDefault="0047633E" w:rsidP="007750A7">
      <w:pPr>
        <w:spacing w:after="0"/>
        <w:ind w:right="0"/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b/>
          <w:bCs/>
          <w:lang w:val="nb-NO"/>
        </w:rPr>
        <w:t>OBS!</w:t>
      </w:r>
      <w:r w:rsidRPr="008E78BB">
        <w:rPr>
          <w:rFonts w:asciiTheme="majorHAnsi" w:hAnsiTheme="majorHAnsi" w:cstheme="majorHAnsi"/>
          <w:lang w:val="nb-NO"/>
        </w:rPr>
        <w:t xml:space="preserve"> </w:t>
      </w:r>
      <w:r w:rsidR="007750A7" w:rsidRPr="008E78BB">
        <w:rPr>
          <w:rFonts w:asciiTheme="majorHAnsi" w:hAnsiTheme="majorHAnsi" w:cstheme="majorHAnsi"/>
          <w:lang w:val="nb-NO"/>
        </w:rPr>
        <w:t xml:space="preserve">Deltakerne trenger </w:t>
      </w:r>
      <w:r w:rsidR="007750A7" w:rsidRPr="008E78BB">
        <w:rPr>
          <w:rFonts w:asciiTheme="majorHAnsi" w:hAnsiTheme="majorHAnsi" w:cstheme="majorHAnsi"/>
          <w:u w:val="single"/>
          <w:lang w:val="nb-NO"/>
        </w:rPr>
        <w:t>ikke</w:t>
      </w:r>
      <w:r w:rsidR="007750A7" w:rsidRPr="008E78BB">
        <w:rPr>
          <w:rFonts w:asciiTheme="majorHAnsi" w:hAnsiTheme="majorHAnsi" w:cstheme="majorHAnsi"/>
          <w:lang w:val="nb-NO"/>
        </w:rPr>
        <w:t xml:space="preserve"> sende inn bevis på </w:t>
      </w:r>
      <w:r w:rsidR="00F525E9" w:rsidRPr="008E78BB">
        <w:rPr>
          <w:rFonts w:asciiTheme="majorHAnsi" w:hAnsiTheme="majorHAnsi" w:cstheme="majorHAnsi"/>
          <w:lang w:val="nb-NO"/>
        </w:rPr>
        <w:t xml:space="preserve">at e-læringen er gjennomført. Dette kontrolleres </w:t>
      </w:r>
      <w:r w:rsidR="0011238A" w:rsidRPr="008E78BB">
        <w:rPr>
          <w:rFonts w:asciiTheme="majorHAnsi" w:hAnsiTheme="majorHAnsi" w:cstheme="majorHAnsi"/>
          <w:lang w:val="nb-NO"/>
        </w:rPr>
        <w:t xml:space="preserve">av idrettskonsulent i NSF før man får </w:t>
      </w:r>
      <w:r w:rsidR="0088430D" w:rsidRPr="008E78BB">
        <w:rPr>
          <w:rFonts w:asciiTheme="majorHAnsi" w:hAnsiTheme="majorHAnsi" w:cstheme="majorHAnsi"/>
          <w:lang w:val="nb-NO"/>
        </w:rPr>
        <w:t>godkjent trenerkurset.</w:t>
      </w:r>
    </w:p>
    <w:p w14:paraId="35AA2FA5" w14:textId="77777777" w:rsidR="007750A7" w:rsidRPr="008E78BB" w:rsidRDefault="007750A7" w:rsidP="007750A7">
      <w:pPr>
        <w:spacing w:after="0"/>
        <w:ind w:right="0"/>
        <w:rPr>
          <w:rFonts w:asciiTheme="majorHAnsi" w:hAnsiTheme="majorHAnsi" w:cstheme="majorHAnsi"/>
          <w:lang w:val="nb-NO"/>
        </w:rPr>
      </w:pPr>
    </w:p>
    <w:p w14:paraId="06F475F4" w14:textId="264D9102" w:rsidR="0001217C" w:rsidRPr="008E78BB" w:rsidRDefault="0001217C" w:rsidP="0001217C">
      <w:pPr>
        <w:rPr>
          <w:rFonts w:asciiTheme="majorHAnsi" w:hAnsiTheme="majorHAnsi" w:cstheme="majorHAnsi"/>
          <w:b/>
          <w:lang w:val="nb-NO"/>
        </w:rPr>
      </w:pPr>
      <w:r w:rsidRPr="008E78BB">
        <w:rPr>
          <w:rFonts w:asciiTheme="majorHAnsi" w:hAnsiTheme="majorHAnsi" w:cstheme="majorHAnsi"/>
          <w:b/>
          <w:lang w:val="nb-NO"/>
        </w:rPr>
        <w:t>INNLEVERINGSOPPGAVE</w:t>
      </w:r>
      <w:r w:rsidRPr="008E78BB">
        <w:rPr>
          <w:b/>
          <w:lang w:val="nb-NO"/>
        </w:rPr>
        <w:br/>
      </w:r>
      <w:r w:rsidRPr="008E78BB">
        <w:rPr>
          <w:rFonts w:asciiTheme="majorHAnsi" w:hAnsiTheme="majorHAnsi" w:cstheme="majorHAnsi"/>
          <w:lang w:val="nb-NO"/>
        </w:rPr>
        <w:t xml:space="preserve">Innleveringsoppgaven finner du på </w:t>
      </w:r>
      <w:hyperlink r:id="rId12" w:history="1">
        <w:r w:rsidRPr="008E78BB">
          <w:rPr>
            <w:rStyle w:val="Hyperkobling"/>
            <w:rFonts w:asciiTheme="majorHAnsi" w:hAnsiTheme="majorHAnsi" w:cstheme="majorHAnsi"/>
            <w:color w:val="auto"/>
            <w:lang w:val="nb-NO"/>
          </w:rPr>
          <w:t>https://ekurs.nif.no/</w:t>
        </w:r>
      </w:hyperlink>
      <w:r w:rsidRPr="008E78BB">
        <w:rPr>
          <w:rFonts w:asciiTheme="majorHAnsi" w:hAnsiTheme="majorHAnsi" w:cstheme="majorHAnsi"/>
          <w:lang w:val="nb-NO"/>
        </w:rPr>
        <w:t xml:space="preserve">, logg deg inn med samme innlogging som Min Idrett og velg «Særforbund» i toppmenyen, da får du opp en liste hvor du finner «Norges Skytterforbund», velg deretter «Trenerkurs Trener 1 </w:t>
      </w:r>
      <w:r w:rsidR="00297775" w:rsidRPr="008E78BB">
        <w:rPr>
          <w:rFonts w:asciiTheme="majorHAnsi" w:hAnsiTheme="majorHAnsi" w:cstheme="majorHAnsi"/>
          <w:lang w:val="nb-NO"/>
        </w:rPr>
        <w:t>Pistol</w:t>
      </w:r>
      <w:r w:rsidRPr="008E78BB">
        <w:rPr>
          <w:rFonts w:asciiTheme="majorHAnsi" w:hAnsiTheme="majorHAnsi" w:cstheme="majorHAnsi"/>
          <w:lang w:val="nb-NO"/>
        </w:rPr>
        <w:t>». På denne siden finner du «Modul 1 - innleveringsoppgave»</w:t>
      </w:r>
    </w:p>
    <w:p w14:paraId="6B5DC6EA" w14:textId="3D29A963" w:rsidR="0001217C" w:rsidRPr="008E78BB" w:rsidRDefault="0001217C" w:rsidP="0001217C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 xml:space="preserve">Dette er kun oppgavene til Modul 1 som skal sendes inn. Når du er </w:t>
      </w:r>
      <w:r w:rsidR="00527B48" w:rsidRPr="008E78BB">
        <w:rPr>
          <w:rFonts w:asciiTheme="majorHAnsi" w:hAnsiTheme="majorHAnsi" w:cstheme="majorHAnsi"/>
          <w:lang w:val="nb-NO"/>
        </w:rPr>
        <w:t>ferdig,</w:t>
      </w:r>
      <w:r w:rsidRPr="008E78BB">
        <w:rPr>
          <w:rFonts w:asciiTheme="majorHAnsi" w:hAnsiTheme="majorHAnsi" w:cstheme="majorHAnsi"/>
          <w:lang w:val="nb-NO"/>
        </w:rPr>
        <w:t xml:space="preserve"> sender du denne til idrettskonsulent i NSF.</w:t>
      </w:r>
      <w:r w:rsidR="00FA7756" w:rsidRPr="008E78BB">
        <w:rPr>
          <w:rFonts w:asciiTheme="majorHAnsi" w:hAnsiTheme="majorHAnsi" w:cstheme="majorHAnsi"/>
          <w:lang w:val="nb-NO"/>
        </w:rPr>
        <w:t xml:space="preserve"> Oppgaven videresendes så til kurslærer for godkjenning.</w:t>
      </w:r>
    </w:p>
    <w:p w14:paraId="5AF764F4" w14:textId="3917BABF" w:rsidR="0001217C" w:rsidRPr="008E78BB" w:rsidRDefault="007457FC" w:rsidP="0001217C">
      <w:pPr>
        <w:rPr>
          <w:rFonts w:asciiTheme="majorHAnsi" w:hAnsiTheme="majorHAnsi" w:cstheme="majorHAnsi"/>
          <w:b/>
          <w:lang w:val="nb-NO"/>
        </w:rPr>
      </w:pPr>
      <w:r w:rsidRPr="008E78BB">
        <w:rPr>
          <w:rFonts w:asciiTheme="majorHAnsi" w:hAnsiTheme="majorHAnsi" w:cstheme="majorHAnsi"/>
          <w:b/>
          <w:lang w:val="nb-NO"/>
        </w:rPr>
        <w:t>TRENERLOGG</w:t>
      </w:r>
      <w:r w:rsidRPr="008E78BB">
        <w:rPr>
          <w:rFonts w:asciiTheme="majorHAnsi" w:hAnsiTheme="majorHAnsi" w:cstheme="majorHAnsi"/>
          <w:b/>
          <w:lang w:val="nb-NO"/>
        </w:rPr>
        <w:br/>
      </w:r>
      <w:r w:rsidR="0001217C" w:rsidRPr="008E78BB">
        <w:rPr>
          <w:rFonts w:asciiTheme="majorHAnsi" w:hAnsiTheme="majorHAnsi" w:cstheme="majorHAnsi"/>
          <w:lang w:val="nb-NO"/>
        </w:rPr>
        <w:t>Deltakerne må dokumentere 45 timer praksis som trenere, enten i egen klubb eller andre steder. Du får tilsendt loggen som skal benyttes.</w:t>
      </w:r>
    </w:p>
    <w:p w14:paraId="5FE8C9CB" w14:textId="42EECEDA" w:rsidR="0001217C" w:rsidRPr="008E78BB" w:rsidRDefault="0001217C" w:rsidP="0001217C">
      <w:pPr>
        <w:rPr>
          <w:rFonts w:asciiTheme="majorHAnsi" w:hAnsiTheme="majorHAnsi" w:cstheme="majorHAnsi"/>
          <w:lang w:val="nb-NO"/>
        </w:rPr>
      </w:pPr>
      <w:r w:rsidRPr="008E78BB">
        <w:rPr>
          <w:rFonts w:asciiTheme="majorHAnsi" w:hAnsiTheme="majorHAnsi" w:cstheme="majorHAnsi"/>
          <w:lang w:val="nb-NO"/>
        </w:rPr>
        <w:t>Du kan begynne å logge timer etter første kurshelg.</w:t>
      </w:r>
    </w:p>
    <w:p w14:paraId="5E8267D9" w14:textId="77777777" w:rsidR="00546265" w:rsidRPr="008E78BB" w:rsidRDefault="00546265" w:rsidP="0001217C">
      <w:pPr>
        <w:rPr>
          <w:rFonts w:asciiTheme="majorHAnsi" w:hAnsiTheme="majorHAnsi" w:cstheme="majorHAnsi"/>
          <w:lang w:val="nb-NO"/>
        </w:rPr>
      </w:pPr>
    </w:p>
    <w:p w14:paraId="64F636FC" w14:textId="0C763E62" w:rsidR="00817DF1" w:rsidRPr="008E78BB" w:rsidRDefault="00546265" w:rsidP="001A42EB">
      <w:pPr>
        <w:rPr>
          <w:lang w:val="nb-NO"/>
        </w:rPr>
      </w:pPr>
      <w:r w:rsidRPr="008E78BB">
        <w:rPr>
          <w:rFonts w:asciiTheme="majorHAnsi" w:hAnsiTheme="majorHAnsi" w:cstheme="majorHAnsi"/>
          <w:b/>
          <w:bCs/>
          <w:lang w:val="nb-NO"/>
        </w:rPr>
        <w:t>MED VENNLIG HILSEN</w:t>
      </w:r>
      <w:r w:rsidRPr="008E78BB">
        <w:rPr>
          <w:rFonts w:asciiTheme="majorHAnsi" w:hAnsiTheme="majorHAnsi" w:cstheme="majorHAnsi"/>
          <w:b/>
          <w:bCs/>
          <w:lang w:val="nb-NO"/>
        </w:rPr>
        <w:br/>
      </w:r>
      <w:r w:rsidR="00D216DA" w:rsidRPr="008E78BB">
        <w:rPr>
          <w:lang w:val="nb-NO"/>
        </w:rPr>
        <w:t xml:space="preserve">Østfold </w:t>
      </w:r>
      <w:proofErr w:type="spellStart"/>
      <w:r w:rsidR="00D216DA" w:rsidRPr="008E78BB">
        <w:rPr>
          <w:lang w:val="nb-NO"/>
        </w:rPr>
        <w:t>skytterkrets</w:t>
      </w:r>
      <w:proofErr w:type="spellEnd"/>
    </w:p>
    <w:sectPr w:rsidR="00817DF1" w:rsidRPr="008E78BB" w:rsidSect="00037B2D">
      <w:headerReference w:type="default" r:id="rId13"/>
      <w:footerReference w:type="default" r:id="rId14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B40D3" w14:textId="77777777" w:rsidR="008D5746" w:rsidRDefault="008D5746" w:rsidP="00376205">
      <w:r>
        <w:separator/>
      </w:r>
    </w:p>
  </w:endnote>
  <w:endnote w:type="continuationSeparator" w:id="0">
    <w:p w14:paraId="21CA833A" w14:textId="77777777" w:rsidR="008D5746" w:rsidRDefault="008D5746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14:paraId="1AFFAA56" w14:textId="77777777" w:rsidTr="00F040AE">
      <w:trPr>
        <w:trHeight w:val="288"/>
      </w:trPr>
      <w:tc>
        <w:tcPr>
          <w:tcW w:w="4655" w:type="pct"/>
          <w:vAlign w:val="center"/>
        </w:tcPr>
        <w:p w14:paraId="7DCE16DA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664FB5D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73DD9C6D" w14:textId="77777777" w:rsidTr="00F040AE">
      <w:trPr>
        <w:trHeight w:val="288"/>
      </w:trPr>
      <w:tc>
        <w:tcPr>
          <w:tcW w:w="4655" w:type="pct"/>
          <w:vAlign w:val="center"/>
        </w:tcPr>
        <w:p w14:paraId="5D3665AE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0AE7A62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4014E0A" w14:textId="77777777" w:rsidTr="00F040AE">
      <w:trPr>
        <w:trHeight w:val="288"/>
      </w:trPr>
      <w:tc>
        <w:tcPr>
          <w:tcW w:w="4655" w:type="pct"/>
          <w:vAlign w:val="center"/>
        </w:tcPr>
        <w:p w14:paraId="17C6EA46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45164FD4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573F28A" w14:textId="77777777" w:rsidTr="00F040AE">
      <w:trPr>
        <w:trHeight w:val="288"/>
      </w:trPr>
      <w:tc>
        <w:tcPr>
          <w:tcW w:w="4655" w:type="pct"/>
          <w:vAlign w:val="center"/>
        </w:tcPr>
        <w:p w14:paraId="411B76D4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55AA6866" w14:textId="77777777" w:rsidR="007B22FA" w:rsidRDefault="007B22FA" w:rsidP="007B22FA">
          <w:pPr>
            <w:pStyle w:val="Kontaktinformasjon"/>
            <w:jc w:val="center"/>
          </w:pPr>
        </w:p>
      </w:tc>
    </w:tr>
  </w:tbl>
  <w:p w14:paraId="4C2C57AC" w14:textId="77777777" w:rsidR="007B22FA" w:rsidRDefault="007B22F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BAEC7" w14:textId="77777777" w:rsidR="008D5746" w:rsidRDefault="008D5746" w:rsidP="00376205">
      <w:r>
        <w:separator/>
      </w:r>
    </w:p>
  </w:footnote>
  <w:footnote w:type="continuationSeparator" w:id="0">
    <w:p w14:paraId="1BC49316" w14:textId="77777777" w:rsidR="008D5746" w:rsidRDefault="008D5746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DDF2F" w14:textId="77777777" w:rsidR="004B027E" w:rsidRDefault="004B027E" w:rsidP="002F712B">
    <w:pPr>
      <w:pStyle w:val="Topptekst"/>
      <w:spacing w:after="500"/>
    </w:pPr>
  </w:p>
  <w:p w14:paraId="2577FCE5" w14:textId="1DECA0CC" w:rsidR="0021026D" w:rsidRDefault="004B027E">
    <w:pPr>
      <w:pStyle w:val="Topptekst"/>
    </w:pPr>
    <w:r w:rsidRPr="004B6B3F">
      <w:rPr>
        <w:noProof/>
        <w:lang w:eastAsia="en-US"/>
      </w:rPr>
      <mc:AlternateContent>
        <mc:Choice Requires="wps">
          <w:drawing>
            <wp:inline distT="0" distB="0" distL="0" distR="0" wp14:anchorId="22AF064B" wp14:editId="2F913F78">
              <wp:extent cx="1257300" cy="347472"/>
              <wp:effectExtent l="0" t="0" r="0" b="0"/>
              <wp:docPr id="32" name="Figur 61" descr="Sett inn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7472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="" xmlns:w="http://schemas.openxmlformats.org/wordprocessingml/2006/main" xmlns:o="urn:schemas-microsoft-com:office:office" xmlns:v="urn:schemas-microsoft-com:vml" xmlns:w10="urn:schemas-microsoft-com:office:word" xmlns:ma14="http://schemas.microsoft.com/office/mac/drawingml/2011/main" xmlns:lc="http://schemas.openxmlformats.org/drawingml/2006/lockedCanvas" xmlns:p="http://schemas.openxmlformats.org/presentationml/2006/main" val="1"/>
                        </a:ext>
                      </a:extLst>
                    </wps:spPr>
                    <wps:txbx>
                      <w:txbxContent>
                        <w:p w14:paraId="47204C2C" w14:textId="77777777" w:rsidR="004B027E" w:rsidRPr="007B11E8" w:rsidRDefault="001A42EB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CFA3D" wp14:editId="4C48B912">
                                <wp:extent cx="1095375" cy="1095375"/>
                                <wp:effectExtent l="0" t="0" r="9525" b="9525"/>
                                <wp:docPr id="5" name="Bild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19050" rIns="19050" bIns="19050" anchor="ctr">
                      <a:spAutoFit/>
                    </wps:bodyPr>
                  </wps:wsp>
                </a:graphicData>
              </a:graphic>
            </wp:inline>
          </w:drawing>
        </mc:Choice>
        <mc:Fallback xmlns:w16="http://schemas.microsoft.com/office/word/2018/wordml" xmlns:w16cex="http://schemas.microsoft.com/office/word/2018/wordml/cex">
          <w:pict>
            <v:rect w14:anchorId="22AF064B" id="Figur 61" o:spid="_x0000_s1026" alt="Sett inn logo" style="width:9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" filled="f" stroked="f" strokeweight=".25pt">
              <v:stroke miterlimit="4"/>
              <v:textbox style="mso-fit-shape-to-text:t" inset="0,1.5pt,1.5pt,1.5pt">
                <w:txbxContent>
                  <w:p w14:paraId="47204C2C" w14:textId="77777777" w:rsidR="004B027E" w:rsidRPr="007B11E8" w:rsidRDefault="001A42EB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ECFA3D" wp14:editId="4C48B912">
                          <wp:extent cx="1095375" cy="1095375"/>
                          <wp:effectExtent l="0" t="0" r="9525" b="9525"/>
                          <wp:docPr id="5" name="Bild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rect>
          </w:pict>
        </mc:Fallback>
      </mc:AlternateContent>
    </w:r>
    <w:r w:rsidR="005E1CF4">
      <w:rPr>
        <w:noProof/>
        <w:lang w:eastAsia="en-US"/>
      </w:rPr>
      <w:drawing>
        <wp:inline distT="0" distB="0" distL="0" distR="0" wp14:anchorId="19E16FC7" wp14:editId="202D9BAF">
          <wp:extent cx="1143000" cy="1143000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ener 1 tøymerk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22F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345F9" wp14:editId="54818B7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Gruppe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ktangel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pe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ktangel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E4D882E" id="Gruppe 6" o:spid="_x0000_s1026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">
              <v:group id="Gruppe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Likebeint trekant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3494ba [3204]" stroked="f" strokeweight="1pt"/>
              </v:group>
              <v:group id="Gruppe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Likebeint trekant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3494ba [3204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D2B8D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16AB"/>
    <w:multiLevelType w:val="hybridMultilevel"/>
    <w:tmpl w:val="27F42E1C"/>
    <w:lvl w:ilvl="0" w:tplc="3BF0F9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1610F"/>
    <w:multiLevelType w:val="hybridMultilevel"/>
    <w:tmpl w:val="A8A691B2"/>
    <w:lvl w:ilvl="0" w:tplc="6BB8DC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D3ACD"/>
    <w:multiLevelType w:val="hybridMultilevel"/>
    <w:tmpl w:val="D4D46F08"/>
    <w:lvl w:ilvl="0" w:tplc="A4E69C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A182B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03C7AAB"/>
    <w:multiLevelType w:val="hybridMultilevel"/>
    <w:tmpl w:val="062ACFE8"/>
    <w:lvl w:ilvl="0" w:tplc="2C480BD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14C22"/>
    <w:multiLevelType w:val="hybridMultilevel"/>
    <w:tmpl w:val="D2AE196E"/>
    <w:lvl w:ilvl="0" w:tplc="8D9C321C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EB"/>
    <w:rsid w:val="000055D0"/>
    <w:rsid w:val="0001217C"/>
    <w:rsid w:val="00023D8F"/>
    <w:rsid w:val="00037B2D"/>
    <w:rsid w:val="0007149E"/>
    <w:rsid w:val="00086D40"/>
    <w:rsid w:val="000B353B"/>
    <w:rsid w:val="000C6202"/>
    <w:rsid w:val="000D7830"/>
    <w:rsid w:val="0011238A"/>
    <w:rsid w:val="00124B4B"/>
    <w:rsid w:val="001516E1"/>
    <w:rsid w:val="001603AF"/>
    <w:rsid w:val="00160F45"/>
    <w:rsid w:val="00180F37"/>
    <w:rsid w:val="001903E7"/>
    <w:rsid w:val="001A42EB"/>
    <w:rsid w:val="001C4FF3"/>
    <w:rsid w:val="001C7EBA"/>
    <w:rsid w:val="001E7F63"/>
    <w:rsid w:val="001F4CF3"/>
    <w:rsid w:val="0021026D"/>
    <w:rsid w:val="0028006E"/>
    <w:rsid w:val="00281915"/>
    <w:rsid w:val="002822F5"/>
    <w:rsid w:val="00297775"/>
    <w:rsid w:val="002E00B3"/>
    <w:rsid w:val="002F712B"/>
    <w:rsid w:val="00300578"/>
    <w:rsid w:val="00364547"/>
    <w:rsid w:val="00376205"/>
    <w:rsid w:val="00396549"/>
    <w:rsid w:val="003A6A4C"/>
    <w:rsid w:val="003B749A"/>
    <w:rsid w:val="003C6BDE"/>
    <w:rsid w:val="00445778"/>
    <w:rsid w:val="004752FF"/>
    <w:rsid w:val="0047633E"/>
    <w:rsid w:val="00476622"/>
    <w:rsid w:val="004B027E"/>
    <w:rsid w:val="004C5E41"/>
    <w:rsid w:val="004E7514"/>
    <w:rsid w:val="004F4381"/>
    <w:rsid w:val="00517C2F"/>
    <w:rsid w:val="00527B48"/>
    <w:rsid w:val="00546265"/>
    <w:rsid w:val="005554AA"/>
    <w:rsid w:val="0057768D"/>
    <w:rsid w:val="005942EB"/>
    <w:rsid w:val="005E1CF4"/>
    <w:rsid w:val="005F6F9A"/>
    <w:rsid w:val="0061428D"/>
    <w:rsid w:val="0062123A"/>
    <w:rsid w:val="00646E75"/>
    <w:rsid w:val="006646A4"/>
    <w:rsid w:val="00681A8A"/>
    <w:rsid w:val="007147DF"/>
    <w:rsid w:val="0072209F"/>
    <w:rsid w:val="007457FC"/>
    <w:rsid w:val="007744A1"/>
    <w:rsid w:val="007750A7"/>
    <w:rsid w:val="007752E3"/>
    <w:rsid w:val="00793D40"/>
    <w:rsid w:val="007B22FA"/>
    <w:rsid w:val="007F4F43"/>
    <w:rsid w:val="007F7BC7"/>
    <w:rsid w:val="008009DA"/>
    <w:rsid w:val="00817DF1"/>
    <w:rsid w:val="008626EE"/>
    <w:rsid w:val="00870401"/>
    <w:rsid w:val="00877759"/>
    <w:rsid w:val="0088430D"/>
    <w:rsid w:val="008A5EC9"/>
    <w:rsid w:val="008B5123"/>
    <w:rsid w:val="008D5746"/>
    <w:rsid w:val="008E78BB"/>
    <w:rsid w:val="00904834"/>
    <w:rsid w:val="00914211"/>
    <w:rsid w:val="00922646"/>
    <w:rsid w:val="00980E0F"/>
    <w:rsid w:val="009833D2"/>
    <w:rsid w:val="009864AB"/>
    <w:rsid w:val="00993436"/>
    <w:rsid w:val="009A00FF"/>
    <w:rsid w:val="009A7E7D"/>
    <w:rsid w:val="009D3FBA"/>
    <w:rsid w:val="00A00DA7"/>
    <w:rsid w:val="00A253C5"/>
    <w:rsid w:val="00A40599"/>
    <w:rsid w:val="00A55476"/>
    <w:rsid w:val="00A574D1"/>
    <w:rsid w:val="00A57BBC"/>
    <w:rsid w:val="00A81DBC"/>
    <w:rsid w:val="00AA0DED"/>
    <w:rsid w:val="00AB1FF8"/>
    <w:rsid w:val="00AC76CE"/>
    <w:rsid w:val="00AD0D41"/>
    <w:rsid w:val="00AE67FB"/>
    <w:rsid w:val="00B512B9"/>
    <w:rsid w:val="00B64302"/>
    <w:rsid w:val="00B71D70"/>
    <w:rsid w:val="00BB0049"/>
    <w:rsid w:val="00BB6523"/>
    <w:rsid w:val="00BD5587"/>
    <w:rsid w:val="00C2466E"/>
    <w:rsid w:val="00C43F4B"/>
    <w:rsid w:val="00C92E72"/>
    <w:rsid w:val="00CD384D"/>
    <w:rsid w:val="00CD7627"/>
    <w:rsid w:val="00CE1FF8"/>
    <w:rsid w:val="00D04CFD"/>
    <w:rsid w:val="00D14447"/>
    <w:rsid w:val="00D216DA"/>
    <w:rsid w:val="00D45689"/>
    <w:rsid w:val="00E03040"/>
    <w:rsid w:val="00E0756B"/>
    <w:rsid w:val="00E33707"/>
    <w:rsid w:val="00E55D74"/>
    <w:rsid w:val="00E972DE"/>
    <w:rsid w:val="00EA4183"/>
    <w:rsid w:val="00EB1A81"/>
    <w:rsid w:val="00EC0DBD"/>
    <w:rsid w:val="00F040AE"/>
    <w:rsid w:val="00F1084B"/>
    <w:rsid w:val="00F137E8"/>
    <w:rsid w:val="00F405F8"/>
    <w:rsid w:val="00F4277C"/>
    <w:rsid w:val="00F46FBE"/>
    <w:rsid w:val="00F525E9"/>
    <w:rsid w:val="00F73163"/>
    <w:rsid w:val="00FA7756"/>
    <w:rsid w:val="00FE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654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Overskrift1">
    <w:name w:val="heading 1"/>
    <w:basedOn w:val="Normal"/>
    <w:next w:val="Normal"/>
    <w:link w:val="Overskrift1Teg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1C7EBA"/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1C7EBA"/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HilsenTegn">
    <w:name w:val="Hilsen Tegn"/>
    <w:basedOn w:val="Standardskriftforavsnitt"/>
    <w:link w:val="Hilsen"/>
    <w:uiPriority w:val="6"/>
    <w:rsid w:val="001C7EBA"/>
    <w:rPr>
      <w:rFonts w:eastAsiaTheme="minorHAnsi"/>
      <w:kern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rmasjon">
    <w:name w:val="Kontaktinformasjon"/>
    <w:basedOn w:val="Normal"/>
    <w:uiPriority w:val="10"/>
    <w:qFormat/>
    <w:rsid w:val="00904834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2"/>
      <w:szCs w:val="20"/>
    </w:rPr>
  </w:style>
  <w:style w:type="paragraph" w:styleId="Tittel">
    <w:name w:val="Title"/>
    <w:basedOn w:val="Normal"/>
    <w:next w:val="Normal"/>
    <w:link w:val="TittelTeg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customStyle="1" w:styleId="Rutenettabell1lysuthevingsfarge21">
    <w:name w:val="Rutenettabell 1 lys – uthevingsfarge 21"/>
    <w:basedOn w:val="Vanligtabel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C7EBA"/>
  </w:style>
  <w:style w:type="paragraph" w:styleId="Bunntekst">
    <w:name w:val="footer"/>
    <w:basedOn w:val="Normal"/>
    <w:link w:val="Bunn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C7EBA"/>
  </w:style>
  <w:style w:type="paragraph" w:customStyle="1" w:styleId="Navnpmottaker">
    <w:name w:val="Navn på mottaker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Normal"/>
    <w:next w:val="Normal"/>
    <w:qFormat/>
    <w:rsid w:val="007B22FA"/>
    <w:pPr>
      <w:spacing w:after="480"/>
    </w:pPr>
  </w:style>
  <w:style w:type="paragraph" w:styleId="Dato">
    <w:name w:val="Date"/>
    <w:basedOn w:val="Normal"/>
    <w:next w:val="Normal"/>
    <w:link w:val="DatoTegn"/>
    <w:uiPriority w:val="99"/>
    <w:rsid w:val="007B22FA"/>
    <w:pPr>
      <w:spacing w:after="600"/>
    </w:pPr>
  </w:style>
  <w:style w:type="character" w:customStyle="1" w:styleId="DatoTegn">
    <w:name w:val="Dato Tegn"/>
    <w:basedOn w:val="Standardskriftforavsnitt"/>
    <w:link w:val="Dato"/>
    <w:uiPriority w:val="99"/>
    <w:rsid w:val="007B22FA"/>
  </w:style>
  <w:style w:type="character" w:styleId="Plassholdertekst">
    <w:name w:val="Placeholder Text"/>
    <w:basedOn w:val="Standardskriftforavsnitt"/>
    <w:uiPriority w:val="99"/>
    <w:semiHidden/>
    <w:rsid w:val="007B22F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752FF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52F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A42EB"/>
    <w:pPr>
      <w:ind w:left="720"/>
      <w:contextualSpacing/>
    </w:pPr>
  </w:style>
  <w:style w:type="character" w:styleId="Hyperkobling">
    <w:name w:val="Hyperlink"/>
    <w:uiPriority w:val="99"/>
    <w:rsid w:val="001A42EB"/>
    <w:rPr>
      <w:color w:val="0000FF"/>
      <w:u w:val="single"/>
    </w:rPr>
  </w:style>
  <w:style w:type="paragraph" w:customStyle="1" w:styleId="Default">
    <w:name w:val="Default"/>
    <w:rsid w:val="00AB1FF8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kurs.nif.no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kurs.nif.no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ekurs.nif.n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ron\AppData\Roaming\Microsoft\Templates\Brevhode%20med%20smale%20strip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2" ma:contentTypeDescription="Opprett et nytt dokument." ma:contentTypeScope="" ma:versionID="62228764c62d37e386882f9835e92e9c">
  <xsd:schema xmlns:xsd="http://www.w3.org/2001/XMLSchema" xmlns:xs="http://www.w3.org/2001/XMLSchema" xmlns:p="http://schemas.microsoft.com/office/2006/metadata/properties" xmlns:ns2="0407ded1-0cca-4a9c-a9ed-3adc42b62707" xmlns:ns3="1b3efd35-8258-464b-ae98-a25615be8447" targetNamespace="http://schemas.microsoft.com/office/2006/metadata/properties" ma:root="true" ma:fieldsID="b144bf57338df0822c66a142336c08ff" ns2:_="" ns3:_="">
    <xsd:import namespace="0407ded1-0cca-4a9c-a9ed-3adc42b62707"/>
    <xsd:import namespace="1b3efd35-8258-464b-ae98-a25615be84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DA2EC-68C9-4C94-AD7C-A9B5F46A07C9}">
  <ds:schemaRefs>
    <ds:schemaRef ds:uri="0407ded1-0cca-4a9c-a9ed-3adc42b62707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b3efd35-8258-464b-ae98-a25615be8447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56DED1-543D-40CB-8877-0148A39B71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7ded1-0cca-4a9c-a9ed-3adc42b62707"/>
    <ds:schemaRef ds:uri="1b3efd35-8258-464b-ae98-a25615be8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Brevhode med smale striper</Template>
  <TotalTime>0</TotalTime>
  <Pages>3</Pages>
  <Words>608</Words>
  <Characters>3225</Characters>
  <Application>Microsoft Office Word</Application>
  <DocSecurity>4</DocSecurity>
  <Lines>26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2020-02-27T07:29:00Z</dcterms:created>
  <dcterms:modified xsi:type="dcterms:W3CDTF">2020-02-27T07:29:00Z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0x0101003C3AFC9C2C476C43A0EBC83FD12C3506</vt:lpwstr>
  </property>
</Properties>
</file>